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5419" w14:textId="77777777" w:rsidR="0097424D" w:rsidRPr="00A05FCD" w:rsidRDefault="0097424D">
      <w:pPr>
        <w:pStyle w:val="Heading2"/>
        <w:rPr>
          <w:rFonts w:ascii="Arial" w:hAnsi="Arial" w:cs="Arial"/>
          <w:sz w:val="24"/>
          <w:szCs w:val="24"/>
        </w:rPr>
      </w:pPr>
      <w:r w:rsidRPr="00A05FCD">
        <w:rPr>
          <w:rFonts w:ascii="Arial" w:hAnsi="Arial" w:cs="Arial"/>
          <w:sz w:val="24"/>
          <w:szCs w:val="24"/>
        </w:rPr>
        <w:t xml:space="preserve">Person Specification </w:t>
      </w:r>
    </w:p>
    <w:p w14:paraId="66E331E6" w14:textId="77777777" w:rsidR="0097424D" w:rsidRPr="00A05FCD" w:rsidRDefault="0097424D">
      <w:pPr>
        <w:pStyle w:val="Heading2"/>
        <w:rPr>
          <w:rFonts w:ascii="Arial" w:hAnsi="Arial" w:cs="Arial"/>
          <w:sz w:val="20"/>
        </w:rPr>
      </w:pPr>
    </w:p>
    <w:p w14:paraId="34FE3732" w14:textId="6CB0947B" w:rsidR="00287D13" w:rsidRPr="00A05FCD" w:rsidRDefault="00302AE1">
      <w:pPr>
        <w:pStyle w:val="Heading2"/>
        <w:rPr>
          <w:rFonts w:ascii="Arial" w:hAnsi="Arial" w:cs="Arial"/>
          <w:sz w:val="24"/>
          <w:szCs w:val="24"/>
        </w:rPr>
      </w:pPr>
      <w:r w:rsidRPr="00A05FCD">
        <w:rPr>
          <w:rFonts w:ascii="Arial" w:hAnsi="Arial" w:cs="Arial"/>
          <w:sz w:val="24"/>
          <w:szCs w:val="24"/>
        </w:rPr>
        <w:t xml:space="preserve">Post Title:  </w:t>
      </w:r>
      <w:r w:rsidR="00AA5020" w:rsidRPr="00A05FCD">
        <w:rPr>
          <w:rFonts w:ascii="Arial" w:hAnsi="Arial" w:cs="Arial"/>
          <w:sz w:val="24"/>
          <w:szCs w:val="24"/>
        </w:rPr>
        <w:t>Management Accountant</w:t>
      </w:r>
    </w:p>
    <w:p w14:paraId="17984F8F" w14:textId="77777777" w:rsidR="00287D13" w:rsidRPr="00A05FCD" w:rsidRDefault="00287D13">
      <w:pPr>
        <w:jc w:val="both"/>
        <w:rPr>
          <w:rFonts w:ascii="Arial" w:hAnsi="Arial" w:cs="Arial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7"/>
        <w:gridCol w:w="1276"/>
        <w:gridCol w:w="1276"/>
        <w:gridCol w:w="1701"/>
      </w:tblGrid>
      <w:tr w:rsidR="002A3225" w:rsidRPr="00A05FCD" w14:paraId="3BA942FA" w14:textId="77777777" w:rsidTr="00997C94">
        <w:tc>
          <w:tcPr>
            <w:tcW w:w="5807" w:type="dxa"/>
          </w:tcPr>
          <w:p w14:paraId="4930E4FC" w14:textId="77777777" w:rsidR="002A3225" w:rsidRPr="00A05FCD" w:rsidRDefault="002A3225">
            <w:pPr>
              <w:jc w:val="both"/>
              <w:rPr>
                <w:rFonts w:ascii="Arial" w:hAnsi="Arial" w:cs="Arial"/>
                <w:b/>
                <w:bCs/>
              </w:rPr>
            </w:pPr>
            <w:r w:rsidRPr="00A05FCD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1276" w:type="dxa"/>
          </w:tcPr>
          <w:p w14:paraId="73CD6EB0" w14:textId="77777777" w:rsidR="002A3225" w:rsidRPr="00A05FCD" w:rsidRDefault="002A3225">
            <w:pPr>
              <w:jc w:val="both"/>
              <w:rPr>
                <w:rFonts w:ascii="Arial" w:hAnsi="Arial" w:cs="Arial"/>
                <w:b/>
                <w:bCs/>
              </w:rPr>
            </w:pPr>
            <w:r w:rsidRPr="00A05FCD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1276" w:type="dxa"/>
          </w:tcPr>
          <w:p w14:paraId="2B1C394B" w14:textId="77777777" w:rsidR="002A3225" w:rsidRPr="00A05FCD" w:rsidRDefault="002A3225">
            <w:pPr>
              <w:jc w:val="both"/>
              <w:rPr>
                <w:rFonts w:ascii="Arial" w:hAnsi="Arial" w:cs="Arial"/>
                <w:b/>
                <w:bCs/>
              </w:rPr>
            </w:pPr>
            <w:r w:rsidRPr="00A05FCD">
              <w:rPr>
                <w:rFonts w:ascii="Arial" w:hAnsi="Arial" w:cs="Arial"/>
                <w:b/>
                <w:bCs/>
              </w:rPr>
              <w:t>Desirable</w:t>
            </w:r>
          </w:p>
        </w:tc>
        <w:tc>
          <w:tcPr>
            <w:tcW w:w="1701" w:type="dxa"/>
          </w:tcPr>
          <w:p w14:paraId="74CEC6B0" w14:textId="77777777" w:rsidR="002A3225" w:rsidRPr="00A05FCD" w:rsidRDefault="002A3225" w:rsidP="002A3225">
            <w:pPr>
              <w:jc w:val="both"/>
              <w:rPr>
                <w:rFonts w:ascii="Arial" w:hAnsi="Arial" w:cs="Arial"/>
                <w:b/>
                <w:bCs/>
              </w:rPr>
            </w:pPr>
            <w:r w:rsidRPr="00A05FCD">
              <w:rPr>
                <w:rFonts w:ascii="Arial" w:hAnsi="Arial" w:cs="Arial"/>
                <w:b/>
                <w:bCs/>
              </w:rPr>
              <w:t>Measured by</w:t>
            </w:r>
          </w:p>
        </w:tc>
      </w:tr>
      <w:tr w:rsidR="004D6C34" w:rsidRPr="00A05FCD" w14:paraId="1E302F08" w14:textId="77777777" w:rsidTr="00EA1B60">
        <w:trPr>
          <w:trHeight w:val="1596"/>
        </w:trPr>
        <w:tc>
          <w:tcPr>
            <w:tcW w:w="5807" w:type="dxa"/>
          </w:tcPr>
          <w:p w14:paraId="11861808" w14:textId="77777777" w:rsidR="001F1A3B" w:rsidRPr="00A05FCD" w:rsidRDefault="001F1A3B" w:rsidP="00EA1B60">
            <w:pPr>
              <w:spacing w:line="-240" w:lineRule="auto"/>
              <w:rPr>
                <w:rFonts w:ascii="Arial" w:hAnsi="Arial" w:cs="Arial"/>
              </w:rPr>
            </w:pPr>
          </w:p>
          <w:p w14:paraId="677B402B" w14:textId="54987EEC" w:rsidR="004D6C34" w:rsidRPr="00A05FCD" w:rsidRDefault="004D6C34" w:rsidP="001F1A3B">
            <w:pPr>
              <w:spacing w:after="120" w:line="240" w:lineRule="exact"/>
              <w:rPr>
                <w:rFonts w:ascii="Arial" w:hAnsi="Arial" w:cs="Arial"/>
                <w:b/>
              </w:rPr>
            </w:pPr>
            <w:r w:rsidRPr="00A05FCD">
              <w:rPr>
                <w:rFonts w:ascii="Arial" w:hAnsi="Arial" w:cs="Arial"/>
                <w:b/>
              </w:rPr>
              <w:t>Technical/Professional Skills</w:t>
            </w:r>
          </w:p>
          <w:p w14:paraId="7E59992B" w14:textId="30039664" w:rsidR="004D6C34" w:rsidRPr="00A05FCD" w:rsidRDefault="007C55F2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T1:</w:t>
            </w:r>
            <w:r w:rsidR="00A05FCD">
              <w:rPr>
                <w:rFonts w:ascii="Arial" w:hAnsi="Arial" w:cs="Arial"/>
              </w:rPr>
              <w:t xml:space="preserve">   </w:t>
            </w:r>
            <w:r w:rsidR="004D6C34" w:rsidRPr="00A05FCD">
              <w:rPr>
                <w:rFonts w:ascii="Arial" w:hAnsi="Arial" w:cs="Arial"/>
              </w:rPr>
              <w:t>Education to degree level or equivalent</w:t>
            </w:r>
          </w:p>
          <w:p w14:paraId="723758AE" w14:textId="29A4BD6C" w:rsidR="004C642A" w:rsidRPr="00A05FCD" w:rsidRDefault="007C55F2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T2: </w:t>
            </w:r>
            <w:r w:rsidR="00A05FCD">
              <w:rPr>
                <w:rFonts w:ascii="Arial" w:hAnsi="Arial" w:cs="Arial"/>
              </w:rPr>
              <w:t xml:space="preserve">  </w:t>
            </w:r>
            <w:r w:rsidR="004D6C34" w:rsidRPr="00A05FCD">
              <w:rPr>
                <w:rFonts w:ascii="Arial" w:hAnsi="Arial" w:cs="Arial"/>
              </w:rPr>
              <w:t>Relevant professional qu</w:t>
            </w:r>
            <w:r w:rsidR="008E5C9C" w:rsidRPr="00A05FCD">
              <w:rPr>
                <w:rFonts w:ascii="Arial" w:hAnsi="Arial" w:cs="Arial"/>
              </w:rPr>
              <w:t>alification or experience in financial management and accounting</w:t>
            </w:r>
          </w:p>
          <w:p w14:paraId="5578DC96" w14:textId="239BC36C" w:rsidR="004D6C34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T3: </w:t>
            </w:r>
            <w:r w:rsidR="00A05FCD">
              <w:rPr>
                <w:rFonts w:ascii="Arial" w:hAnsi="Arial" w:cs="Arial"/>
              </w:rPr>
              <w:t xml:space="preserve">  </w:t>
            </w:r>
            <w:r w:rsidR="004D6C34" w:rsidRPr="00A05FCD">
              <w:rPr>
                <w:rFonts w:ascii="Arial" w:hAnsi="Arial" w:cs="Arial"/>
              </w:rPr>
              <w:t>Excellent administration skills</w:t>
            </w:r>
          </w:p>
          <w:p w14:paraId="18B359E2" w14:textId="1CF5FA9B" w:rsidR="004D6C34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T4:</w:t>
            </w:r>
            <w:r w:rsidR="00A05FCD">
              <w:rPr>
                <w:rFonts w:ascii="Arial" w:hAnsi="Arial" w:cs="Arial"/>
              </w:rPr>
              <w:t xml:space="preserve"> </w:t>
            </w:r>
            <w:r w:rsidRPr="00A05FCD">
              <w:rPr>
                <w:rFonts w:ascii="Arial" w:hAnsi="Arial" w:cs="Arial"/>
              </w:rPr>
              <w:t xml:space="preserve"> </w:t>
            </w:r>
            <w:r w:rsidR="00A05FCD">
              <w:rPr>
                <w:rFonts w:ascii="Arial" w:hAnsi="Arial" w:cs="Arial"/>
              </w:rPr>
              <w:t xml:space="preserve"> </w:t>
            </w:r>
            <w:r w:rsidR="004D6C34" w:rsidRPr="00A05FCD">
              <w:rPr>
                <w:rFonts w:ascii="Arial" w:hAnsi="Arial" w:cs="Arial"/>
              </w:rPr>
              <w:t>Knowledge and understanding o</w:t>
            </w:r>
            <w:r w:rsidR="008E5C9C" w:rsidRPr="00A05FCD">
              <w:rPr>
                <w:rFonts w:ascii="Arial" w:hAnsi="Arial" w:cs="Arial"/>
              </w:rPr>
              <w:t>f the United Reformed Church</w:t>
            </w:r>
          </w:p>
          <w:p w14:paraId="40493C3B" w14:textId="2853411F" w:rsidR="008E5C9C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T5: </w:t>
            </w:r>
            <w:r w:rsidR="00A05FCD">
              <w:rPr>
                <w:rFonts w:ascii="Arial" w:hAnsi="Arial" w:cs="Arial"/>
              </w:rPr>
              <w:t xml:space="preserve">  </w:t>
            </w:r>
            <w:r w:rsidR="008E5C9C" w:rsidRPr="00A05FCD">
              <w:rPr>
                <w:rFonts w:ascii="Arial" w:hAnsi="Arial" w:cs="Arial"/>
              </w:rPr>
              <w:t>Understanding of the financial and legal obligations of charities</w:t>
            </w:r>
          </w:p>
          <w:p w14:paraId="338C0274" w14:textId="0125F5CC" w:rsidR="004D6C34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T6:</w:t>
            </w:r>
            <w:r w:rsidR="00A05FCD">
              <w:rPr>
                <w:rFonts w:ascii="Arial" w:hAnsi="Arial" w:cs="Arial"/>
              </w:rPr>
              <w:t xml:space="preserve"> </w:t>
            </w:r>
            <w:r w:rsidRPr="00A05FCD">
              <w:rPr>
                <w:rFonts w:ascii="Arial" w:hAnsi="Arial" w:cs="Arial"/>
              </w:rPr>
              <w:t xml:space="preserve"> </w:t>
            </w:r>
            <w:r w:rsidR="00A05FCD">
              <w:rPr>
                <w:rFonts w:ascii="Arial" w:hAnsi="Arial" w:cs="Arial"/>
              </w:rPr>
              <w:t xml:space="preserve"> </w:t>
            </w:r>
            <w:r w:rsidR="004D6C34" w:rsidRPr="00A05FCD">
              <w:rPr>
                <w:rFonts w:ascii="Arial" w:hAnsi="Arial" w:cs="Arial"/>
              </w:rPr>
              <w:t>Ability to read information from a variety of sources, and understand the implications for the Trust, Synod and local churches which arise from</w:t>
            </w:r>
            <w:r w:rsidR="00AA5020" w:rsidRPr="00A05FCD">
              <w:rPr>
                <w:rFonts w:ascii="Arial" w:hAnsi="Arial" w:cs="Arial"/>
              </w:rPr>
              <w:t xml:space="preserve"> them</w:t>
            </w:r>
          </w:p>
          <w:p w14:paraId="1D46DD55" w14:textId="02834620" w:rsidR="004D6C34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T7: </w:t>
            </w:r>
            <w:r w:rsidR="00A05FCD">
              <w:rPr>
                <w:rFonts w:ascii="Arial" w:hAnsi="Arial" w:cs="Arial"/>
              </w:rPr>
              <w:t xml:space="preserve">  </w:t>
            </w:r>
            <w:r w:rsidR="004D6C34" w:rsidRPr="00A05FCD">
              <w:rPr>
                <w:rFonts w:ascii="Arial" w:hAnsi="Arial" w:cs="Arial"/>
              </w:rPr>
              <w:t>Ability to relate to professionals in the field</w:t>
            </w:r>
          </w:p>
          <w:p w14:paraId="42A5BA67" w14:textId="2AF48AF3" w:rsidR="004D6C34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T8: </w:t>
            </w:r>
            <w:r w:rsidR="00A05FCD">
              <w:rPr>
                <w:rFonts w:ascii="Arial" w:hAnsi="Arial" w:cs="Arial"/>
              </w:rPr>
              <w:t xml:space="preserve">  </w:t>
            </w:r>
            <w:r w:rsidR="004D6C34" w:rsidRPr="00A05FCD">
              <w:rPr>
                <w:rFonts w:ascii="Arial" w:hAnsi="Arial" w:cs="Arial"/>
              </w:rPr>
              <w:t xml:space="preserve">Ability to represent the Synod and the United Reformed Church </w:t>
            </w:r>
            <w:r w:rsidR="00D165EE" w:rsidRPr="00A05FCD">
              <w:rPr>
                <w:rFonts w:ascii="Arial" w:hAnsi="Arial" w:cs="Arial"/>
              </w:rPr>
              <w:t>at</w:t>
            </w:r>
            <w:r w:rsidR="004D6C34" w:rsidRPr="00A05FCD">
              <w:rPr>
                <w:rFonts w:ascii="Arial" w:hAnsi="Arial" w:cs="Arial"/>
              </w:rPr>
              <w:t xml:space="preserve"> a variety of meetings and occasions</w:t>
            </w:r>
          </w:p>
          <w:p w14:paraId="6054B469" w14:textId="53BE8E31" w:rsidR="007C55F2" w:rsidRPr="00A05FCD" w:rsidRDefault="004C642A" w:rsidP="00A05FCD">
            <w:pPr>
              <w:spacing w:line="240" w:lineRule="exact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T9: </w:t>
            </w:r>
            <w:r w:rsidR="00A05FCD">
              <w:rPr>
                <w:rFonts w:ascii="Arial" w:hAnsi="Arial" w:cs="Arial"/>
              </w:rPr>
              <w:t xml:space="preserve">  </w:t>
            </w:r>
            <w:r w:rsidR="008E5C9C" w:rsidRPr="00A05FCD">
              <w:rPr>
                <w:rFonts w:ascii="Arial" w:hAnsi="Arial" w:cs="Arial"/>
              </w:rPr>
              <w:t>Understanding of the role of charity trustees</w:t>
            </w:r>
          </w:p>
          <w:p w14:paraId="5466554A" w14:textId="7CC44B34" w:rsidR="001F1A3B" w:rsidRPr="00A05FCD" w:rsidRDefault="001F1A3B" w:rsidP="001F1A3B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4E2E606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3F9F74D5" w14:textId="77777777" w:rsidR="004D6C34" w:rsidRPr="00A05FCD" w:rsidRDefault="004D6C34" w:rsidP="00765E77">
            <w:pPr>
              <w:spacing w:after="120" w:line="240" w:lineRule="exact"/>
              <w:jc w:val="center"/>
              <w:rPr>
                <w:rFonts w:ascii="Arial" w:hAnsi="Arial" w:cs="Arial"/>
              </w:rPr>
            </w:pPr>
          </w:p>
          <w:p w14:paraId="2C9A0141" w14:textId="77777777" w:rsidR="001F1A3B" w:rsidRPr="00A05FCD" w:rsidRDefault="001F1A3B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6351E492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57BAA308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E0D5C9F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51A71D1F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1315148B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E6F0BA0" w14:textId="77777777" w:rsidR="00FF7E20" w:rsidRPr="00A05FCD" w:rsidRDefault="00FF7E20" w:rsidP="00FF7E2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4A0855F2" w14:textId="77777777" w:rsidR="008E5C9C" w:rsidRPr="00A05FCD" w:rsidRDefault="008E5C9C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AC1C9A7" w14:textId="2814FBA5" w:rsidR="004D6C34" w:rsidRPr="00A05FCD" w:rsidRDefault="005570F1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2CD4B5C5" w14:textId="4806BB83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455470DF" w14:textId="77777777" w:rsidR="005570F1" w:rsidRPr="00A05FCD" w:rsidRDefault="005570F1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07C2EF8C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6F45CF5F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57A030EA" w14:textId="77777777" w:rsidR="008E5C9C" w:rsidRPr="00A05FCD" w:rsidRDefault="008E5C9C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5FEE9BC" w14:textId="77777777" w:rsidR="008E5C9C" w:rsidRPr="00A05FCD" w:rsidRDefault="008E5C9C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5C6C8C6C" w14:textId="194062AE" w:rsidR="007C55F2" w:rsidRPr="00A05FCD" w:rsidRDefault="007C55F2" w:rsidP="001F1A3B">
            <w:pPr>
              <w:spacing w:line="-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B53FEC6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B2EDDAD" w14:textId="77777777" w:rsidR="001F1A3B" w:rsidRPr="00A05FCD" w:rsidRDefault="001F1A3B" w:rsidP="00765E77">
            <w:pPr>
              <w:spacing w:after="120" w:line="240" w:lineRule="exact"/>
              <w:jc w:val="center"/>
              <w:rPr>
                <w:rFonts w:ascii="Arial" w:hAnsi="Arial" w:cs="Arial"/>
              </w:rPr>
            </w:pPr>
          </w:p>
          <w:p w14:paraId="7061CF36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73575049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77B00284" w14:textId="77777777" w:rsidR="004D6C34" w:rsidRPr="00A05FCD" w:rsidRDefault="004D6C34" w:rsidP="004C642A">
            <w:pPr>
              <w:spacing w:line="-240" w:lineRule="auto"/>
              <w:rPr>
                <w:rFonts w:ascii="Arial" w:hAnsi="Arial" w:cs="Arial"/>
              </w:rPr>
            </w:pPr>
          </w:p>
          <w:p w14:paraId="445159C1" w14:textId="77777777" w:rsidR="004C642A" w:rsidRPr="00A05FCD" w:rsidRDefault="004C642A" w:rsidP="004C642A">
            <w:pPr>
              <w:spacing w:line="-240" w:lineRule="auto"/>
              <w:rPr>
                <w:rFonts w:ascii="Arial" w:hAnsi="Arial" w:cs="Arial"/>
              </w:rPr>
            </w:pPr>
          </w:p>
          <w:p w14:paraId="3D318073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2F1995D8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552B06E" w14:textId="77777777" w:rsidR="008E5C9C" w:rsidRPr="00A05FCD" w:rsidRDefault="008E5C9C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7A21F232" w14:textId="77777777" w:rsidR="008E5C9C" w:rsidRPr="00A05FCD" w:rsidRDefault="008E5C9C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3615E99A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01AF884C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460C8CCC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6A8248FF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3375C25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1DD6B46F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50D4DA9E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6411F5AE" w14:textId="657E4A9C" w:rsidR="004D6C34" w:rsidRPr="00A05FCD" w:rsidRDefault="004D6C34" w:rsidP="008E5C9C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00AFCD1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3FFAFF21" w14:textId="77777777" w:rsidR="001F1A3B" w:rsidRPr="00A05FCD" w:rsidRDefault="001F1A3B" w:rsidP="00765E77">
            <w:pPr>
              <w:spacing w:after="120" w:line="240" w:lineRule="exact"/>
              <w:jc w:val="center"/>
              <w:rPr>
                <w:rFonts w:ascii="Arial" w:hAnsi="Arial" w:cs="Arial"/>
                <w:lang w:val="it-IT"/>
              </w:rPr>
            </w:pPr>
          </w:p>
          <w:p w14:paraId="60918EC7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</w:t>
            </w:r>
            <w:r w:rsidR="00997C94" w:rsidRPr="00A05FCD">
              <w:rPr>
                <w:rFonts w:ascii="Arial" w:hAnsi="Arial" w:cs="Arial"/>
                <w:lang w:val="it-IT"/>
              </w:rPr>
              <w:t>pplication (A)</w:t>
            </w:r>
          </w:p>
          <w:p w14:paraId="4B1F529E" w14:textId="77777777" w:rsidR="004D6C34" w:rsidRPr="00A05FCD" w:rsidRDefault="00997C9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</w:t>
            </w:r>
          </w:p>
          <w:p w14:paraId="0BB14793" w14:textId="240DE686" w:rsidR="004D6C34" w:rsidRPr="00A05FCD" w:rsidRDefault="004D6C34" w:rsidP="004C642A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2B139384" w14:textId="77777777" w:rsidR="00997C9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</w:t>
            </w:r>
          </w:p>
          <w:p w14:paraId="290F02E0" w14:textId="5E0F6439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A/I</w:t>
            </w:r>
            <w:r w:rsidR="001F1A3B" w:rsidRPr="00A05FCD">
              <w:rPr>
                <w:rFonts w:ascii="Arial" w:hAnsi="Arial" w:cs="Arial"/>
                <w:lang w:val="it-IT"/>
              </w:rPr>
              <w:t>nterview(I)</w:t>
            </w:r>
          </w:p>
          <w:p w14:paraId="3FEE0FA3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70474280" w14:textId="13FD616A" w:rsidR="008E5C9C" w:rsidRPr="00A05FCD" w:rsidRDefault="008E5C9C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A/I</w:t>
            </w:r>
          </w:p>
          <w:p w14:paraId="3CD608F2" w14:textId="77777777" w:rsidR="008E5C9C" w:rsidRPr="00A05FCD" w:rsidRDefault="008E5C9C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2ADAA5E6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I</w:t>
            </w:r>
          </w:p>
          <w:p w14:paraId="211B3F8C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2D61B347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18278755" w14:textId="537B0483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I</w:t>
            </w:r>
          </w:p>
          <w:p w14:paraId="3F7F87DE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I</w:t>
            </w:r>
          </w:p>
          <w:p w14:paraId="0ED2AA11" w14:textId="77777777" w:rsidR="004D6C34" w:rsidRPr="00A05FCD" w:rsidRDefault="004D6C34" w:rsidP="00EA1B60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4398EDA5" w14:textId="77777777" w:rsidR="004D6C34" w:rsidRPr="00A05FCD" w:rsidRDefault="004D6C34" w:rsidP="00FA6822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A/I</w:t>
            </w:r>
          </w:p>
          <w:p w14:paraId="58505DED" w14:textId="167CB638" w:rsidR="007C55F2" w:rsidRPr="00A05FCD" w:rsidRDefault="007C55F2" w:rsidP="00FA6822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</w:tc>
      </w:tr>
      <w:tr w:rsidR="002A3225" w:rsidRPr="00A05FCD" w14:paraId="31FF8332" w14:textId="77777777" w:rsidTr="00997C94">
        <w:tc>
          <w:tcPr>
            <w:tcW w:w="5807" w:type="dxa"/>
          </w:tcPr>
          <w:p w14:paraId="0F84CD3B" w14:textId="77777777" w:rsidR="001F1A3B" w:rsidRPr="00A05FCD" w:rsidRDefault="001F1A3B" w:rsidP="00C81CEF">
            <w:pPr>
              <w:rPr>
                <w:rFonts w:ascii="Arial" w:hAnsi="Arial" w:cs="Arial"/>
              </w:rPr>
            </w:pPr>
          </w:p>
          <w:p w14:paraId="398908E5" w14:textId="77777777" w:rsidR="002A3225" w:rsidRPr="00A05FCD" w:rsidRDefault="002A3225" w:rsidP="001F1A3B">
            <w:pPr>
              <w:spacing w:after="120" w:line="240" w:lineRule="exact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  <w:b/>
              </w:rPr>
              <w:t>Experience</w:t>
            </w:r>
            <w:r w:rsidRPr="00A05FCD">
              <w:rPr>
                <w:rFonts w:ascii="Arial" w:hAnsi="Arial" w:cs="Arial"/>
              </w:rPr>
              <w:t xml:space="preserve"> </w:t>
            </w:r>
          </w:p>
          <w:p w14:paraId="5926FB80" w14:textId="52B77A67" w:rsidR="002A3225" w:rsidRPr="00A05FCD" w:rsidRDefault="004C642A" w:rsidP="00A05FCD">
            <w:pPr>
              <w:spacing w:line="240" w:lineRule="exact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E1:</w:t>
            </w:r>
            <w:r w:rsidR="00A05FCD">
              <w:rPr>
                <w:rFonts w:ascii="Arial" w:hAnsi="Arial" w:cs="Arial"/>
              </w:rPr>
              <w:t xml:space="preserve">  </w:t>
            </w:r>
            <w:r w:rsidRPr="00A05FCD">
              <w:rPr>
                <w:rFonts w:ascii="Arial" w:hAnsi="Arial" w:cs="Arial"/>
              </w:rPr>
              <w:t xml:space="preserve"> </w:t>
            </w:r>
            <w:r w:rsidR="002A3225" w:rsidRPr="00A05FCD">
              <w:rPr>
                <w:rFonts w:ascii="Arial" w:hAnsi="Arial" w:cs="Arial"/>
              </w:rPr>
              <w:t>Familiarity with the operations of the United Reformed Church up to General Assembly level</w:t>
            </w:r>
          </w:p>
          <w:p w14:paraId="478B5430" w14:textId="46E390AA" w:rsidR="002A3225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E2: </w:t>
            </w:r>
            <w:r w:rsidR="00A05FCD">
              <w:rPr>
                <w:rFonts w:ascii="Arial" w:hAnsi="Arial" w:cs="Arial"/>
              </w:rPr>
              <w:t xml:space="preserve">  </w:t>
            </w:r>
            <w:r w:rsidR="002A3225" w:rsidRPr="00A05FCD">
              <w:rPr>
                <w:rFonts w:ascii="Arial" w:hAnsi="Arial" w:cs="Arial"/>
              </w:rPr>
              <w:t>Experience of working with conciliar structures</w:t>
            </w:r>
          </w:p>
          <w:p w14:paraId="4729847D" w14:textId="1FC27B36" w:rsidR="002A3225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E3: </w:t>
            </w:r>
            <w:r w:rsidR="00A05FCD">
              <w:rPr>
                <w:rFonts w:ascii="Arial" w:hAnsi="Arial" w:cs="Arial"/>
              </w:rPr>
              <w:t xml:space="preserve">  E</w:t>
            </w:r>
            <w:r w:rsidR="002A3225" w:rsidRPr="00A05FCD">
              <w:rPr>
                <w:rFonts w:ascii="Arial" w:hAnsi="Arial" w:cs="Arial"/>
              </w:rPr>
              <w:t>xperience of strategic planning</w:t>
            </w:r>
          </w:p>
          <w:p w14:paraId="74C200D6" w14:textId="0964C5F1" w:rsidR="002A3225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E4: </w:t>
            </w:r>
            <w:r w:rsidR="00A05FCD">
              <w:rPr>
                <w:rFonts w:ascii="Arial" w:hAnsi="Arial" w:cs="Arial"/>
              </w:rPr>
              <w:t xml:space="preserve">  </w:t>
            </w:r>
            <w:r w:rsidR="008E5C9C" w:rsidRPr="00A05FCD">
              <w:rPr>
                <w:rFonts w:ascii="Arial" w:hAnsi="Arial" w:cs="Arial"/>
              </w:rPr>
              <w:t>Experience of working with trustees and volunteers</w:t>
            </w:r>
            <w:r w:rsidR="00FA6822" w:rsidRPr="00A05FCD">
              <w:rPr>
                <w:rFonts w:ascii="Arial" w:hAnsi="Arial" w:cs="Arial"/>
              </w:rPr>
              <w:t xml:space="preserve"> in the charity</w:t>
            </w:r>
            <w:r w:rsidR="008E5C9C" w:rsidRPr="00A05FCD">
              <w:rPr>
                <w:rFonts w:ascii="Arial" w:hAnsi="Arial" w:cs="Arial"/>
              </w:rPr>
              <w:t xml:space="preserve"> sector </w:t>
            </w:r>
          </w:p>
          <w:p w14:paraId="259AE65E" w14:textId="3A96B9D7" w:rsidR="001F1A3B" w:rsidRPr="00A05FCD" w:rsidRDefault="001F1A3B" w:rsidP="004C642A">
            <w:pPr>
              <w:spacing w:line="-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28462CA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73CA1B34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B82A017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5004782E" w14:textId="77777777" w:rsidR="002A3225" w:rsidRPr="00A05FCD" w:rsidRDefault="002A3225" w:rsidP="00CF3AD6">
            <w:pPr>
              <w:spacing w:line="-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6836203" w14:textId="77777777" w:rsidR="002A3225" w:rsidRPr="00A05FCD" w:rsidRDefault="002A3225" w:rsidP="00765E77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51A6F89E" w14:textId="77777777" w:rsidR="001F1A3B" w:rsidRPr="00A05FCD" w:rsidRDefault="001F1A3B" w:rsidP="007E3FDA">
            <w:pPr>
              <w:jc w:val="center"/>
              <w:rPr>
                <w:rFonts w:ascii="Arial" w:hAnsi="Arial" w:cs="Arial"/>
              </w:rPr>
            </w:pPr>
          </w:p>
          <w:p w14:paraId="0953FD1C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7621E3D9" w14:textId="77777777" w:rsidR="002A3225" w:rsidRPr="00A05FCD" w:rsidRDefault="002A3225" w:rsidP="007E3FDA">
            <w:pPr>
              <w:spacing w:after="20"/>
              <w:jc w:val="center"/>
              <w:rPr>
                <w:rFonts w:ascii="Arial" w:hAnsi="Arial" w:cs="Arial"/>
              </w:rPr>
            </w:pPr>
          </w:p>
          <w:p w14:paraId="0D2F0361" w14:textId="77777777" w:rsidR="002A3225" w:rsidRPr="00A05FCD" w:rsidRDefault="002A3225" w:rsidP="007E3FDA">
            <w:pPr>
              <w:spacing w:after="20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7F896764" w14:textId="77777777" w:rsidR="002A3225" w:rsidRPr="00A05FCD" w:rsidRDefault="002A3225" w:rsidP="007E3FDA">
            <w:pPr>
              <w:spacing w:after="20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4E797E18" w14:textId="5550577F" w:rsidR="008E5C9C" w:rsidRPr="00A05FCD" w:rsidRDefault="008E5C9C" w:rsidP="007E3FDA">
            <w:pPr>
              <w:spacing w:after="20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</w:tc>
        <w:tc>
          <w:tcPr>
            <w:tcW w:w="1701" w:type="dxa"/>
          </w:tcPr>
          <w:p w14:paraId="25E74D8A" w14:textId="77777777" w:rsidR="002A3225" w:rsidRPr="00A05FCD" w:rsidRDefault="002A3225" w:rsidP="007E3FDA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0D9CAE60" w14:textId="77777777" w:rsidR="001F1A3B" w:rsidRPr="00A05FCD" w:rsidRDefault="001F1A3B" w:rsidP="007E3FDA">
            <w:pPr>
              <w:jc w:val="center"/>
              <w:rPr>
                <w:rFonts w:ascii="Arial" w:hAnsi="Arial" w:cs="Arial"/>
              </w:rPr>
            </w:pPr>
          </w:p>
          <w:p w14:paraId="35967369" w14:textId="77777777" w:rsidR="002A3225" w:rsidRPr="00A05FCD" w:rsidRDefault="00997C94" w:rsidP="00C81CEF">
            <w:pPr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I</w:t>
            </w:r>
          </w:p>
          <w:p w14:paraId="67D65989" w14:textId="77777777" w:rsidR="002A3225" w:rsidRPr="00A05FCD" w:rsidRDefault="002A3225" w:rsidP="007E3FDA">
            <w:pPr>
              <w:spacing w:after="20"/>
              <w:jc w:val="center"/>
              <w:rPr>
                <w:rFonts w:ascii="Arial" w:hAnsi="Arial" w:cs="Arial"/>
              </w:rPr>
            </w:pPr>
          </w:p>
          <w:p w14:paraId="2535C72B" w14:textId="77777777" w:rsidR="002A3225" w:rsidRPr="00A05FCD" w:rsidRDefault="00997C94" w:rsidP="007E3FDA">
            <w:pPr>
              <w:spacing w:after="20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A</w:t>
            </w:r>
          </w:p>
          <w:p w14:paraId="063979D5" w14:textId="77777777" w:rsidR="002A3225" w:rsidRPr="00A05FCD" w:rsidRDefault="00997C94" w:rsidP="007E3FDA">
            <w:pPr>
              <w:spacing w:after="20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A/I</w:t>
            </w:r>
          </w:p>
          <w:p w14:paraId="1B2693C4" w14:textId="660399EC" w:rsidR="008E5C9C" w:rsidRPr="00A05FCD" w:rsidRDefault="008E5C9C" w:rsidP="007E3FDA">
            <w:pPr>
              <w:spacing w:after="20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A</w:t>
            </w:r>
          </w:p>
        </w:tc>
      </w:tr>
      <w:tr w:rsidR="002A3225" w:rsidRPr="00A05FCD" w14:paraId="533F423E" w14:textId="77777777" w:rsidTr="00997C94">
        <w:tc>
          <w:tcPr>
            <w:tcW w:w="5807" w:type="dxa"/>
          </w:tcPr>
          <w:p w14:paraId="4EDA5EB5" w14:textId="77777777" w:rsidR="001F1A3B" w:rsidRPr="00A05FCD" w:rsidRDefault="001F1A3B" w:rsidP="00C81CEF">
            <w:pPr>
              <w:rPr>
                <w:rFonts w:ascii="Arial" w:hAnsi="Arial" w:cs="Arial"/>
              </w:rPr>
            </w:pPr>
          </w:p>
          <w:p w14:paraId="3258E976" w14:textId="77777777" w:rsidR="002A3225" w:rsidRPr="00A05FCD" w:rsidRDefault="002A3225" w:rsidP="001F1A3B">
            <w:pPr>
              <w:spacing w:after="120" w:line="240" w:lineRule="exact"/>
              <w:rPr>
                <w:rFonts w:ascii="Arial" w:hAnsi="Arial" w:cs="Arial"/>
                <w:i/>
              </w:rPr>
            </w:pPr>
            <w:r w:rsidRPr="00A05FCD">
              <w:rPr>
                <w:rFonts w:ascii="Arial" w:hAnsi="Arial" w:cs="Arial"/>
                <w:b/>
              </w:rPr>
              <w:t>People Skills</w:t>
            </w:r>
            <w:r w:rsidRPr="00A05FCD">
              <w:rPr>
                <w:rFonts w:ascii="Arial" w:hAnsi="Arial" w:cs="Arial"/>
              </w:rPr>
              <w:t xml:space="preserve"> </w:t>
            </w:r>
          </w:p>
          <w:p w14:paraId="1801149C" w14:textId="55F62634" w:rsidR="002A3225" w:rsidRPr="00A05FCD" w:rsidRDefault="004C642A" w:rsidP="00A05FCD">
            <w:pPr>
              <w:spacing w:line="240" w:lineRule="exact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S1:</w:t>
            </w:r>
            <w:r w:rsidR="00A05FCD">
              <w:rPr>
                <w:rFonts w:ascii="Arial" w:hAnsi="Arial" w:cs="Arial"/>
              </w:rPr>
              <w:t xml:space="preserve">  </w:t>
            </w:r>
            <w:r w:rsidR="002A3225" w:rsidRPr="00A05FCD">
              <w:rPr>
                <w:rFonts w:ascii="Arial" w:hAnsi="Arial" w:cs="Arial"/>
              </w:rPr>
              <w:t>Good communication with a wide range of people in person, by telephone and in writing including e-mail</w:t>
            </w:r>
          </w:p>
          <w:p w14:paraId="7C8055BF" w14:textId="02FD997E" w:rsidR="002A3225" w:rsidRPr="00A05FCD" w:rsidRDefault="004C642A" w:rsidP="00A05FCD">
            <w:pPr>
              <w:spacing w:line="240" w:lineRule="exact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S2: </w:t>
            </w:r>
            <w:r w:rsidR="00A05FCD">
              <w:rPr>
                <w:rFonts w:ascii="Arial" w:hAnsi="Arial" w:cs="Arial"/>
              </w:rPr>
              <w:t xml:space="preserve"> </w:t>
            </w:r>
            <w:r w:rsidR="002A3225" w:rsidRPr="00A05FCD">
              <w:rPr>
                <w:rFonts w:ascii="Arial" w:hAnsi="Arial" w:cs="Arial"/>
              </w:rPr>
              <w:t>Ability to work collaboratively with people in local churches and with colleagues</w:t>
            </w:r>
          </w:p>
          <w:p w14:paraId="62667F9D" w14:textId="5F2471E8" w:rsidR="002A3225" w:rsidRPr="00A05FCD" w:rsidRDefault="004C642A" w:rsidP="00A05FCD">
            <w:pPr>
              <w:spacing w:line="240" w:lineRule="exact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S3: </w:t>
            </w:r>
            <w:r w:rsidR="00A05FCD">
              <w:rPr>
                <w:rFonts w:ascii="Arial" w:hAnsi="Arial" w:cs="Arial"/>
              </w:rPr>
              <w:t xml:space="preserve"> </w:t>
            </w:r>
            <w:r w:rsidR="002A3225" w:rsidRPr="00A05FCD">
              <w:rPr>
                <w:rFonts w:ascii="Arial" w:hAnsi="Arial" w:cs="Arial"/>
              </w:rPr>
              <w:t>Ability to discuss and present complex information in a clear and accessible way</w:t>
            </w:r>
          </w:p>
          <w:p w14:paraId="2A702AAF" w14:textId="1432BA09" w:rsidR="002A3225" w:rsidRPr="00A05FCD" w:rsidRDefault="004C642A" w:rsidP="00A05FCD">
            <w:pPr>
              <w:spacing w:line="240" w:lineRule="exact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S4:</w:t>
            </w:r>
            <w:r w:rsidR="00A05FCD">
              <w:rPr>
                <w:rFonts w:ascii="Arial" w:hAnsi="Arial" w:cs="Arial"/>
              </w:rPr>
              <w:t xml:space="preserve">  </w:t>
            </w:r>
            <w:r w:rsidR="002A3225" w:rsidRPr="00A05FCD">
              <w:rPr>
                <w:rFonts w:ascii="Arial" w:hAnsi="Arial" w:cs="Arial"/>
              </w:rPr>
              <w:t>Ability to think creatively and flexibly</w:t>
            </w:r>
            <w:r w:rsidR="007C55F2" w:rsidRPr="00A05FCD">
              <w:rPr>
                <w:rFonts w:ascii="Arial" w:hAnsi="Arial" w:cs="Arial"/>
              </w:rPr>
              <w:t xml:space="preserve"> and effectively communicate that thinking</w:t>
            </w:r>
          </w:p>
          <w:p w14:paraId="0F5A5D99" w14:textId="394BB842" w:rsidR="001F1A3B" w:rsidRPr="00A05FCD" w:rsidRDefault="001F1A3B" w:rsidP="004C642A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8C577B3" w14:textId="77777777" w:rsidR="002A3225" w:rsidRPr="00A05FCD" w:rsidRDefault="002A3225" w:rsidP="00A94238">
            <w:pPr>
              <w:spacing w:line="240" w:lineRule="exact"/>
              <w:jc w:val="center"/>
              <w:rPr>
                <w:rFonts w:ascii="Arial" w:hAnsi="Arial" w:cs="Arial"/>
              </w:rPr>
            </w:pPr>
          </w:p>
          <w:p w14:paraId="2C2248C0" w14:textId="77777777" w:rsidR="001F1A3B" w:rsidRPr="00A05FCD" w:rsidRDefault="001F1A3B" w:rsidP="00765E77">
            <w:pPr>
              <w:spacing w:after="120" w:line="240" w:lineRule="exact"/>
              <w:jc w:val="center"/>
              <w:rPr>
                <w:rFonts w:ascii="Arial" w:hAnsi="Arial" w:cs="Arial"/>
              </w:rPr>
            </w:pPr>
          </w:p>
          <w:p w14:paraId="6A8DBB95" w14:textId="77777777" w:rsidR="002A3225" w:rsidRPr="00A05FCD" w:rsidRDefault="002A3225" w:rsidP="00A94238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5A622DC0" w14:textId="77777777" w:rsidR="002A3225" w:rsidRPr="00A05FCD" w:rsidRDefault="002A3225" w:rsidP="00A94238">
            <w:pPr>
              <w:spacing w:line="240" w:lineRule="exact"/>
              <w:jc w:val="center"/>
              <w:rPr>
                <w:rFonts w:ascii="Arial" w:hAnsi="Arial" w:cs="Arial"/>
              </w:rPr>
            </w:pPr>
          </w:p>
          <w:p w14:paraId="03820ACD" w14:textId="77777777" w:rsidR="002A3225" w:rsidRPr="00A05FCD" w:rsidRDefault="002A3225" w:rsidP="00A94238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2EE50B1A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</w:p>
          <w:p w14:paraId="0BD22FD3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</w:tc>
        <w:tc>
          <w:tcPr>
            <w:tcW w:w="1276" w:type="dxa"/>
          </w:tcPr>
          <w:p w14:paraId="198171A5" w14:textId="77777777" w:rsidR="002A3225" w:rsidRPr="00A05FCD" w:rsidRDefault="002A3225" w:rsidP="00765E77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15F17F11" w14:textId="77777777" w:rsidR="002A3225" w:rsidRPr="00A05FCD" w:rsidRDefault="002A3225" w:rsidP="00765E77">
            <w:pPr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14:paraId="6CA46486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</w:p>
          <w:p w14:paraId="3A4DCB09" w14:textId="77777777" w:rsidR="001F1A3B" w:rsidRPr="00A05FCD" w:rsidRDefault="001F1A3B" w:rsidP="00C81CEF">
            <w:pPr>
              <w:jc w:val="center"/>
              <w:rPr>
                <w:rFonts w:ascii="Arial" w:hAnsi="Arial" w:cs="Arial"/>
              </w:rPr>
            </w:pPr>
          </w:p>
          <w:p w14:paraId="79B14F1A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</w:p>
          <w:p w14:paraId="2234A457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</w:p>
          <w:p w14:paraId="589155E0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</w:p>
          <w:p w14:paraId="5A985C06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</w:p>
          <w:p w14:paraId="3BBF45FD" w14:textId="489A02C1" w:rsidR="002A3225" w:rsidRPr="00A05FCD" w:rsidRDefault="002A3225" w:rsidP="00FA6822">
            <w:pPr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</w:tc>
        <w:tc>
          <w:tcPr>
            <w:tcW w:w="1701" w:type="dxa"/>
          </w:tcPr>
          <w:p w14:paraId="33ECCB76" w14:textId="77777777" w:rsidR="002A3225" w:rsidRPr="00A05FCD" w:rsidRDefault="002A3225" w:rsidP="007E3FDA">
            <w:pPr>
              <w:jc w:val="center"/>
              <w:rPr>
                <w:rFonts w:ascii="Arial" w:hAnsi="Arial" w:cs="Arial"/>
              </w:rPr>
            </w:pPr>
          </w:p>
          <w:p w14:paraId="5572F794" w14:textId="77777777" w:rsidR="001F1A3B" w:rsidRPr="00A05FCD" w:rsidRDefault="001F1A3B" w:rsidP="00765E77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1E462B76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A/I</w:t>
            </w:r>
          </w:p>
          <w:p w14:paraId="04FE0D2F" w14:textId="77777777" w:rsidR="002A3225" w:rsidRPr="00A05FCD" w:rsidRDefault="002A3225" w:rsidP="007E3FDA">
            <w:pPr>
              <w:spacing w:after="60"/>
              <w:jc w:val="center"/>
              <w:rPr>
                <w:rFonts w:ascii="Arial" w:hAnsi="Arial" w:cs="Arial"/>
              </w:rPr>
            </w:pPr>
          </w:p>
          <w:p w14:paraId="214C8A36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A/I</w:t>
            </w:r>
          </w:p>
          <w:p w14:paraId="105EEDB2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</w:p>
          <w:p w14:paraId="1482BBD9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I</w:t>
            </w:r>
          </w:p>
          <w:p w14:paraId="0AC8C59F" w14:textId="77777777" w:rsidR="00FA6822" w:rsidRPr="00A05FCD" w:rsidRDefault="00FA6822" w:rsidP="007E3FDA">
            <w:pPr>
              <w:spacing w:after="60"/>
              <w:jc w:val="center"/>
              <w:rPr>
                <w:rFonts w:ascii="Arial" w:hAnsi="Arial" w:cs="Arial"/>
              </w:rPr>
            </w:pPr>
          </w:p>
          <w:p w14:paraId="766D1EB0" w14:textId="77777777" w:rsidR="002A3225" w:rsidRPr="00A05FCD" w:rsidRDefault="002A3225" w:rsidP="00C81CEF">
            <w:pPr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I</w:t>
            </w:r>
          </w:p>
        </w:tc>
      </w:tr>
      <w:tr w:rsidR="002A3225" w:rsidRPr="00A05FCD" w14:paraId="6EFDAD85" w14:textId="77777777" w:rsidTr="00997C94">
        <w:tc>
          <w:tcPr>
            <w:tcW w:w="5807" w:type="dxa"/>
          </w:tcPr>
          <w:p w14:paraId="3690C467" w14:textId="77777777" w:rsidR="001F1A3B" w:rsidRPr="00A05FCD" w:rsidRDefault="001F1A3B" w:rsidP="00A94238">
            <w:pPr>
              <w:spacing w:line="-240" w:lineRule="auto"/>
              <w:rPr>
                <w:rFonts w:ascii="Arial" w:hAnsi="Arial" w:cs="Arial"/>
              </w:rPr>
            </w:pPr>
          </w:p>
          <w:p w14:paraId="1A41C59C" w14:textId="1D495039" w:rsidR="005570F1" w:rsidRPr="00A05FCD" w:rsidRDefault="002A3225" w:rsidP="00A345B2">
            <w:pPr>
              <w:spacing w:after="120" w:line="240" w:lineRule="exact"/>
              <w:rPr>
                <w:rFonts w:ascii="Arial" w:hAnsi="Arial" w:cs="Arial"/>
                <w:b/>
              </w:rPr>
            </w:pPr>
            <w:r w:rsidRPr="00A05FCD">
              <w:rPr>
                <w:rFonts w:ascii="Arial" w:hAnsi="Arial" w:cs="Arial"/>
                <w:b/>
              </w:rPr>
              <w:t xml:space="preserve">Other Skills and Aptitudes </w:t>
            </w:r>
          </w:p>
          <w:p w14:paraId="0BDC90B3" w14:textId="7C570F68" w:rsidR="002A3225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O1: </w:t>
            </w:r>
            <w:r w:rsidR="00A05FCD">
              <w:rPr>
                <w:rFonts w:ascii="Arial" w:hAnsi="Arial" w:cs="Arial"/>
              </w:rPr>
              <w:t xml:space="preserve"> </w:t>
            </w:r>
            <w:r w:rsidR="002A3225" w:rsidRPr="00A05FCD">
              <w:rPr>
                <w:rFonts w:ascii="Arial" w:hAnsi="Arial" w:cs="Arial"/>
              </w:rPr>
              <w:t xml:space="preserve">IT skills, particularly in </w:t>
            </w:r>
            <w:r w:rsidR="008E5C9C" w:rsidRPr="00A05FCD">
              <w:rPr>
                <w:rFonts w:ascii="Arial" w:hAnsi="Arial" w:cs="Arial"/>
              </w:rPr>
              <w:t xml:space="preserve">accounting systems, </w:t>
            </w:r>
            <w:r w:rsidR="00FA6822" w:rsidRPr="00A05FCD">
              <w:rPr>
                <w:rFonts w:ascii="Arial" w:hAnsi="Arial" w:cs="Arial"/>
              </w:rPr>
              <w:t xml:space="preserve">spreadsheets, </w:t>
            </w:r>
            <w:r w:rsidR="002A3225" w:rsidRPr="00A05FCD">
              <w:rPr>
                <w:rFonts w:ascii="Arial" w:hAnsi="Arial" w:cs="Arial"/>
              </w:rPr>
              <w:t>e-mail</w:t>
            </w:r>
            <w:r w:rsidR="00FA6822" w:rsidRPr="00A05FCD">
              <w:rPr>
                <w:rFonts w:ascii="Arial" w:hAnsi="Arial" w:cs="Arial"/>
              </w:rPr>
              <w:t xml:space="preserve"> and other office systems</w:t>
            </w:r>
            <w:r w:rsidR="002A3225" w:rsidRPr="00A05FCD">
              <w:rPr>
                <w:rFonts w:ascii="Arial" w:hAnsi="Arial" w:cs="Arial"/>
              </w:rPr>
              <w:t xml:space="preserve"> </w:t>
            </w:r>
          </w:p>
          <w:p w14:paraId="06BC1F6A" w14:textId="32F6F128" w:rsidR="005570F1" w:rsidRPr="00A05FCD" w:rsidRDefault="004C642A" w:rsidP="00A05FCD">
            <w:pPr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O2: </w:t>
            </w:r>
            <w:r w:rsidR="00A05FCD">
              <w:rPr>
                <w:rFonts w:ascii="Arial" w:hAnsi="Arial" w:cs="Arial"/>
              </w:rPr>
              <w:t xml:space="preserve"> </w:t>
            </w:r>
            <w:r w:rsidR="005570F1" w:rsidRPr="00A05FCD">
              <w:rPr>
                <w:rFonts w:ascii="Arial" w:hAnsi="Arial" w:cs="Arial"/>
              </w:rPr>
              <w:t>Ability to utilise modern communications appropriately</w:t>
            </w:r>
          </w:p>
          <w:p w14:paraId="2CEAFB18" w14:textId="468E666B" w:rsidR="00481E07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O3: </w:t>
            </w:r>
            <w:r w:rsidR="00A05FCD">
              <w:rPr>
                <w:rFonts w:ascii="Arial" w:hAnsi="Arial" w:cs="Arial"/>
              </w:rPr>
              <w:t xml:space="preserve"> </w:t>
            </w:r>
            <w:r w:rsidR="00481E07" w:rsidRPr="00A05FCD">
              <w:rPr>
                <w:rFonts w:ascii="Arial" w:hAnsi="Arial" w:cs="Arial"/>
              </w:rPr>
              <w:t>Ability to present complex information in an understandable way to a non-technical audience</w:t>
            </w:r>
          </w:p>
          <w:p w14:paraId="06C060AC" w14:textId="5FFBFD5F" w:rsidR="00481E07" w:rsidRPr="00A05FCD" w:rsidRDefault="00481E07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O4: </w:t>
            </w:r>
            <w:r w:rsidR="00A05FCD">
              <w:rPr>
                <w:rFonts w:ascii="Arial" w:hAnsi="Arial" w:cs="Arial"/>
              </w:rPr>
              <w:t xml:space="preserve"> </w:t>
            </w:r>
            <w:r w:rsidRPr="00A05FCD">
              <w:rPr>
                <w:rFonts w:ascii="Arial" w:hAnsi="Arial" w:cs="Arial"/>
              </w:rPr>
              <w:t xml:space="preserve">Having an appropriate attention to detail </w:t>
            </w:r>
            <w:r w:rsidR="00AA5020" w:rsidRPr="00A05FCD">
              <w:rPr>
                <w:rFonts w:ascii="Arial" w:hAnsi="Arial" w:cs="Arial"/>
              </w:rPr>
              <w:t>but without getting “bogged down” in it</w:t>
            </w:r>
          </w:p>
          <w:p w14:paraId="27A7D9A7" w14:textId="613411EE" w:rsidR="002A3225" w:rsidRPr="00A05FCD" w:rsidRDefault="00481E07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O</w:t>
            </w:r>
            <w:r w:rsidR="001F1A3B" w:rsidRPr="00A05FCD">
              <w:rPr>
                <w:rFonts w:ascii="Arial" w:hAnsi="Arial" w:cs="Arial"/>
              </w:rPr>
              <w:t>5</w:t>
            </w:r>
            <w:r w:rsidRPr="00A05FCD">
              <w:rPr>
                <w:rFonts w:ascii="Arial" w:hAnsi="Arial" w:cs="Arial"/>
              </w:rPr>
              <w:t xml:space="preserve">: </w:t>
            </w:r>
            <w:r w:rsidR="00A05FCD">
              <w:rPr>
                <w:rFonts w:ascii="Arial" w:hAnsi="Arial" w:cs="Arial"/>
              </w:rPr>
              <w:t xml:space="preserve"> </w:t>
            </w:r>
            <w:r w:rsidR="002A3225" w:rsidRPr="00A05FCD">
              <w:rPr>
                <w:rFonts w:ascii="Arial" w:hAnsi="Arial" w:cs="Arial"/>
              </w:rPr>
              <w:t>Car driver</w:t>
            </w:r>
          </w:p>
          <w:p w14:paraId="6D559F1A" w14:textId="25A0D14C" w:rsidR="002A3225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O</w:t>
            </w:r>
            <w:r w:rsidR="001F1A3B" w:rsidRPr="00A05FCD">
              <w:rPr>
                <w:rFonts w:ascii="Arial" w:hAnsi="Arial" w:cs="Arial"/>
              </w:rPr>
              <w:t>6</w:t>
            </w:r>
            <w:r w:rsidRPr="00A05FCD">
              <w:rPr>
                <w:rFonts w:ascii="Arial" w:hAnsi="Arial" w:cs="Arial"/>
              </w:rPr>
              <w:t xml:space="preserve">: </w:t>
            </w:r>
            <w:r w:rsidR="00A05FCD">
              <w:rPr>
                <w:rFonts w:ascii="Arial" w:hAnsi="Arial" w:cs="Arial"/>
              </w:rPr>
              <w:t xml:space="preserve"> </w:t>
            </w:r>
            <w:r w:rsidR="002A3225" w:rsidRPr="00A05FCD">
              <w:rPr>
                <w:rFonts w:ascii="Arial" w:hAnsi="Arial" w:cs="Arial"/>
              </w:rPr>
              <w:t>Negotiation and conciliation skills</w:t>
            </w:r>
          </w:p>
          <w:p w14:paraId="6ACB82E0" w14:textId="258A116D" w:rsidR="002A3225" w:rsidRPr="00A05FCD" w:rsidRDefault="004C642A" w:rsidP="00A05FCD">
            <w:pPr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O</w:t>
            </w:r>
            <w:r w:rsidR="001F1A3B" w:rsidRPr="00A05FCD">
              <w:rPr>
                <w:rFonts w:ascii="Arial" w:hAnsi="Arial" w:cs="Arial"/>
              </w:rPr>
              <w:t>7</w:t>
            </w:r>
            <w:r w:rsidRPr="00A05FCD">
              <w:rPr>
                <w:rFonts w:ascii="Arial" w:hAnsi="Arial" w:cs="Arial"/>
              </w:rPr>
              <w:t xml:space="preserve">: </w:t>
            </w:r>
            <w:r w:rsidR="00A05FCD">
              <w:rPr>
                <w:rFonts w:ascii="Arial" w:hAnsi="Arial" w:cs="Arial"/>
              </w:rPr>
              <w:t xml:space="preserve"> </w:t>
            </w:r>
            <w:r w:rsidR="00FA6822" w:rsidRPr="00A05FCD">
              <w:rPr>
                <w:rFonts w:ascii="Arial" w:hAnsi="Arial" w:cs="Arial"/>
              </w:rPr>
              <w:t>Ability to work flexibly, including occasional evening and weekend working</w:t>
            </w:r>
          </w:p>
          <w:p w14:paraId="08C59492" w14:textId="5F48AAEA" w:rsidR="001F1A3B" w:rsidRPr="00A05FCD" w:rsidRDefault="001F1A3B" w:rsidP="004C642A">
            <w:pPr>
              <w:spacing w:line="-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EE15CB7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1C68B4F4" w14:textId="77777777" w:rsidR="001F1A3B" w:rsidRPr="00A05FCD" w:rsidRDefault="001F1A3B" w:rsidP="007E3FDA">
            <w:pPr>
              <w:spacing w:after="120" w:line="240" w:lineRule="exact"/>
              <w:jc w:val="center"/>
              <w:rPr>
                <w:rFonts w:ascii="Arial" w:hAnsi="Arial" w:cs="Arial"/>
              </w:rPr>
            </w:pPr>
          </w:p>
          <w:p w14:paraId="5D823A3E" w14:textId="77777777" w:rsidR="005570F1" w:rsidRPr="00A05FCD" w:rsidRDefault="002A3225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1629EA70" w14:textId="77777777" w:rsidR="005570F1" w:rsidRPr="00A05FCD" w:rsidRDefault="005570F1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50A63525" w14:textId="77777777" w:rsidR="005570F1" w:rsidRPr="00A05FCD" w:rsidRDefault="008E5C9C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13519A4C" w14:textId="6ECD7BFD" w:rsidR="008E5C9C" w:rsidRPr="00A05FCD" w:rsidRDefault="00481E07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5C1A7FEF" w14:textId="77777777" w:rsidR="00481E07" w:rsidRPr="00A05FCD" w:rsidRDefault="00481E07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5AFC1240" w14:textId="77777777" w:rsidR="00481E07" w:rsidRPr="00A05FCD" w:rsidRDefault="00481E07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3FFD5E56" w14:textId="77777777" w:rsidR="00481E07" w:rsidRPr="00A05FCD" w:rsidRDefault="00481E07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5C5F339F" w14:textId="1F8F6ECF" w:rsidR="008E5C9C" w:rsidRPr="00A05FCD" w:rsidRDefault="008E5C9C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7618DB70" w14:textId="4BC48C40" w:rsidR="00FA6822" w:rsidRPr="00A05FCD" w:rsidRDefault="00FA6822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46AE8A62" w14:textId="32A73B7E" w:rsidR="00481E07" w:rsidRPr="00A05FCD" w:rsidRDefault="00481E07" w:rsidP="005570F1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</w:tc>
        <w:tc>
          <w:tcPr>
            <w:tcW w:w="1276" w:type="dxa"/>
          </w:tcPr>
          <w:p w14:paraId="30FFAA65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5B38A188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0E78D3F8" w14:textId="77777777" w:rsidR="008E5C9C" w:rsidRPr="00A05FCD" w:rsidRDefault="008E5C9C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699CB21" w14:textId="7175D62B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62C123C" w14:textId="77777777" w:rsidR="001F1A3B" w:rsidRPr="00A05FCD" w:rsidRDefault="001F1A3B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03C45CD8" w14:textId="77777777" w:rsidR="001F1A3B" w:rsidRPr="00A05FCD" w:rsidRDefault="001F1A3B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77F2A591" w14:textId="77777777" w:rsidR="001F1A3B" w:rsidRPr="00A05FCD" w:rsidRDefault="001F1A3B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1F2A842A" w14:textId="77777777" w:rsidR="001F1A3B" w:rsidRPr="00A05FCD" w:rsidRDefault="001F1A3B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3D1D13DA" w14:textId="77777777" w:rsidR="001F1A3B" w:rsidRPr="00A05FCD" w:rsidRDefault="001F1A3B" w:rsidP="007E3FDA">
            <w:pPr>
              <w:spacing w:after="120" w:line="240" w:lineRule="exact"/>
              <w:jc w:val="center"/>
              <w:rPr>
                <w:rFonts w:ascii="Arial" w:hAnsi="Arial" w:cs="Arial"/>
              </w:rPr>
            </w:pPr>
          </w:p>
          <w:p w14:paraId="53A95A45" w14:textId="68FD3323" w:rsidR="005570F1" w:rsidRPr="00A05FCD" w:rsidRDefault="005C1EAC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751279F7" w14:textId="5E539A90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DDF5C9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32C69CF8" w14:textId="77777777" w:rsidR="001F1A3B" w:rsidRPr="00A05FCD" w:rsidRDefault="001F1A3B" w:rsidP="007E3FDA">
            <w:pPr>
              <w:spacing w:after="120" w:line="240" w:lineRule="exact"/>
              <w:jc w:val="center"/>
              <w:rPr>
                <w:rFonts w:ascii="Arial" w:hAnsi="Arial" w:cs="Arial"/>
                <w:lang w:val="it-IT"/>
              </w:rPr>
            </w:pPr>
          </w:p>
          <w:p w14:paraId="3E2B0001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</w:t>
            </w:r>
          </w:p>
          <w:p w14:paraId="4C68974D" w14:textId="77777777" w:rsidR="008E5C9C" w:rsidRPr="00A05FCD" w:rsidRDefault="008E5C9C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12ABF3FE" w14:textId="0E64BCBF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</w:t>
            </w:r>
          </w:p>
          <w:p w14:paraId="3767F121" w14:textId="77777777" w:rsidR="001F1A3B" w:rsidRPr="00A05FCD" w:rsidRDefault="001F1A3B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A/I</w:t>
            </w:r>
          </w:p>
          <w:p w14:paraId="1EB96C6F" w14:textId="77777777" w:rsidR="001F1A3B" w:rsidRPr="00A05FCD" w:rsidRDefault="001F1A3B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62B3C4DD" w14:textId="77777777" w:rsidR="001F1A3B" w:rsidRPr="00A05FCD" w:rsidRDefault="001F1A3B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A/I</w:t>
            </w:r>
          </w:p>
          <w:p w14:paraId="4133F060" w14:textId="77777777" w:rsidR="001F1A3B" w:rsidRPr="00A05FCD" w:rsidRDefault="001F1A3B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</w:p>
          <w:p w14:paraId="3FD9CE3D" w14:textId="2594314C" w:rsidR="005570F1" w:rsidRPr="00A05FCD" w:rsidRDefault="005570F1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</w:t>
            </w:r>
          </w:p>
          <w:p w14:paraId="48C6A45F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A/I</w:t>
            </w:r>
          </w:p>
          <w:p w14:paraId="69BC11A4" w14:textId="07E780B3" w:rsidR="00FA6822" w:rsidRPr="00A05FCD" w:rsidRDefault="00FA6822" w:rsidP="00A94238">
            <w:pPr>
              <w:spacing w:line="-240" w:lineRule="auto"/>
              <w:jc w:val="center"/>
              <w:rPr>
                <w:rFonts w:ascii="Arial" w:hAnsi="Arial" w:cs="Arial"/>
                <w:lang w:val="it-IT"/>
              </w:rPr>
            </w:pPr>
            <w:r w:rsidRPr="00A05FCD">
              <w:rPr>
                <w:rFonts w:ascii="Arial" w:hAnsi="Arial" w:cs="Arial"/>
                <w:lang w:val="it-IT"/>
              </w:rPr>
              <w:t>A/I</w:t>
            </w:r>
          </w:p>
        </w:tc>
      </w:tr>
    </w:tbl>
    <w:p w14:paraId="3B7DB8C3" w14:textId="77777777" w:rsidR="00A05FCD" w:rsidRDefault="00A05FCD">
      <w:r>
        <w:br w:type="page"/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7"/>
        <w:gridCol w:w="1276"/>
        <w:gridCol w:w="1276"/>
        <w:gridCol w:w="1701"/>
      </w:tblGrid>
      <w:tr w:rsidR="002A3225" w:rsidRPr="00A05FCD" w14:paraId="2FE5384C" w14:textId="77777777" w:rsidTr="00997C94">
        <w:tc>
          <w:tcPr>
            <w:tcW w:w="5807" w:type="dxa"/>
          </w:tcPr>
          <w:p w14:paraId="0880A226" w14:textId="671C15D0" w:rsidR="001F1A3B" w:rsidRPr="00A05FCD" w:rsidRDefault="001F1A3B" w:rsidP="00C81CEF">
            <w:pPr>
              <w:rPr>
                <w:rFonts w:ascii="Arial" w:hAnsi="Arial" w:cs="Arial"/>
                <w:lang w:val="it-IT"/>
              </w:rPr>
            </w:pPr>
          </w:p>
          <w:p w14:paraId="14F6CB91" w14:textId="77777777" w:rsidR="002A3225" w:rsidRPr="00A05FCD" w:rsidRDefault="002A3225" w:rsidP="00A345B2">
            <w:pPr>
              <w:spacing w:after="120" w:line="240" w:lineRule="exact"/>
              <w:rPr>
                <w:rFonts w:ascii="Arial" w:hAnsi="Arial" w:cs="Arial"/>
                <w:b/>
              </w:rPr>
            </w:pPr>
            <w:r w:rsidRPr="00A05FCD">
              <w:rPr>
                <w:rFonts w:ascii="Arial" w:hAnsi="Arial" w:cs="Arial"/>
                <w:b/>
              </w:rPr>
              <w:t xml:space="preserve">Personal Characteristics </w:t>
            </w:r>
          </w:p>
          <w:p w14:paraId="5AEC4414" w14:textId="5366DF13" w:rsidR="002A3225" w:rsidRPr="00A05FCD" w:rsidRDefault="004C642A" w:rsidP="00A05FCD">
            <w:pPr>
              <w:tabs>
                <w:tab w:val="left" w:pos="447"/>
              </w:tabs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P1:</w:t>
            </w:r>
            <w:r w:rsidR="00A05FCD">
              <w:rPr>
                <w:rFonts w:ascii="Arial" w:hAnsi="Arial" w:cs="Arial"/>
              </w:rPr>
              <w:t xml:space="preserve">  </w:t>
            </w:r>
            <w:r w:rsidRPr="00A05FCD">
              <w:rPr>
                <w:rFonts w:ascii="Arial" w:hAnsi="Arial" w:cs="Arial"/>
              </w:rPr>
              <w:t xml:space="preserve"> </w:t>
            </w:r>
            <w:r w:rsidR="002A3225" w:rsidRPr="00A05FCD">
              <w:rPr>
                <w:rFonts w:ascii="Arial" w:hAnsi="Arial" w:cs="Arial"/>
              </w:rPr>
              <w:t>Sympathy with the ethos of the United Reformed Church</w:t>
            </w:r>
          </w:p>
          <w:p w14:paraId="34FC9B44" w14:textId="2C88CCBF" w:rsidR="002A3225" w:rsidRPr="00A05FCD" w:rsidRDefault="004C642A" w:rsidP="00A05FCD">
            <w:pPr>
              <w:tabs>
                <w:tab w:val="left" w:pos="447"/>
              </w:tabs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P2: </w:t>
            </w:r>
            <w:r w:rsidR="00A05FCD">
              <w:rPr>
                <w:rFonts w:ascii="Arial" w:hAnsi="Arial" w:cs="Arial"/>
              </w:rPr>
              <w:t xml:space="preserve">  </w:t>
            </w:r>
            <w:r w:rsidR="002A3225" w:rsidRPr="00A05FCD">
              <w:rPr>
                <w:rFonts w:ascii="Arial" w:hAnsi="Arial" w:cs="Arial"/>
              </w:rPr>
              <w:t>Discretion and integrity especially concerning confidentiality</w:t>
            </w:r>
          </w:p>
          <w:p w14:paraId="59DD5E09" w14:textId="172383FF" w:rsidR="002A3225" w:rsidRPr="00A05FCD" w:rsidRDefault="004C642A" w:rsidP="00A05FCD">
            <w:pPr>
              <w:tabs>
                <w:tab w:val="left" w:pos="447"/>
              </w:tabs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P3: </w:t>
            </w:r>
            <w:r w:rsidR="00A05FCD">
              <w:rPr>
                <w:rFonts w:ascii="Arial" w:hAnsi="Arial" w:cs="Arial"/>
              </w:rPr>
              <w:t xml:space="preserve">  </w:t>
            </w:r>
            <w:r w:rsidR="007C55F2" w:rsidRPr="00A05FCD">
              <w:rPr>
                <w:rFonts w:ascii="Arial" w:hAnsi="Arial" w:cs="Arial"/>
              </w:rPr>
              <w:t>Self-</w:t>
            </w:r>
            <w:r w:rsidR="002A3225" w:rsidRPr="00A05FCD">
              <w:rPr>
                <w:rFonts w:ascii="Arial" w:hAnsi="Arial" w:cs="Arial"/>
              </w:rPr>
              <w:t xml:space="preserve">motivated and able to work </w:t>
            </w:r>
            <w:r w:rsidR="00F42E15" w:rsidRPr="00A05FCD">
              <w:rPr>
                <w:rFonts w:ascii="Arial" w:hAnsi="Arial" w:cs="Arial"/>
              </w:rPr>
              <w:t xml:space="preserve">both </w:t>
            </w:r>
            <w:r w:rsidR="005C1EAC" w:rsidRPr="00A05FCD">
              <w:rPr>
                <w:rFonts w:ascii="Arial" w:hAnsi="Arial" w:cs="Arial"/>
              </w:rPr>
              <w:t xml:space="preserve">as a member of a team and </w:t>
            </w:r>
            <w:r w:rsidR="002A3225" w:rsidRPr="00A05FCD">
              <w:rPr>
                <w:rFonts w:ascii="Arial" w:hAnsi="Arial" w:cs="Arial"/>
              </w:rPr>
              <w:t>alone</w:t>
            </w:r>
            <w:r w:rsidR="005C1EAC" w:rsidRPr="00A05FCD">
              <w:rPr>
                <w:rFonts w:ascii="Arial" w:hAnsi="Arial" w:cs="Arial"/>
              </w:rPr>
              <w:t>,</w:t>
            </w:r>
            <w:r w:rsidR="002A3225" w:rsidRPr="00A05FCD">
              <w:rPr>
                <w:rFonts w:ascii="Arial" w:hAnsi="Arial" w:cs="Arial"/>
              </w:rPr>
              <w:t xml:space="preserve"> and to deadlines</w:t>
            </w:r>
          </w:p>
          <w:p w14:paraId="1C6D7369" w14:textId="488B817D" w:rsidR="002A3225" w:rsidRPr="00A05FCD" w:rsidRDefault="004C642A" w:rsidP="00A05FCD">
            <w:pPr>
              <w:tabs>
                <w:tab w:val="left" w:pos="447"/>
              </w:tabs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P4: </w:t>
            </w:r>
            <w:r w:rsidR="00A05FCD">
              <w:rPr>
                <w:rFonts w:ascii="Arial" w:hAnsi="Arial" w:cs="Arial"/>
              </w:rPr>
              <w:t xml:space="preserve">  </w:t>
            </w:r>
            <w:r w:rsidR="002A3225" w:rsidRPr="00A05FCD">
              <w:rPr>
                <w:rFonts w:ascii="Arial" w:hAnsi="Arial" w:cs="Arial"/>
              </w:rPr>
              <w:t>Flexible and able to deal with a wide range of topics</w:t>
            </w:r>
          </w:p>
          <w:p w14:paraId="49D94D4B" w14:textId="2AF36690" w:rsidR="002A3225" w:rsidRPr="00A05FCD" w:rsidRDefault="004C642A" w:rsidP="00A05FCD">
            <w:pPr>
              <w:tabs>
                <w:tab w:val="left" w:pos="447"/>
              </w:tabs>
              <w:spacing w:line="-240" w:lineRule="auto"/>
              <w:ind w:left="447" w:hanging="447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 xml:space="preserve">P5: </w:t>
            </w:r>
            <w:r w:rsidR="00A05FCD">
              <w:rPr>
                <w:rFonts w:ascii="Arial" w:hAnsi="Arial" w:cs="Arial"/>
              </w:rPr>
              <w:t xml:space="preserve">  </w:t>
            </w:r>
            <w:r w:rsidR="002A3225" w:rsidRPr="00A05FCD">
              <w:rPr>
                <w:rFonts w:ascii="Arial" w:hAnsi="Arial" w:cs="Arial"/>
              </w:rPr>
              <w:t xml:space="preserve">Ability to keep well informed on all aspects of </w:t>
            </w:r>
            <w:r w:rsidR="00FA6822" w:rsidRPr="00A05FCD">
              <w:rPr>
                <w:rFonts w:ascii="Arial" w:hAnsi="Arial" w:cs="Arial"/>
              </w:rPr>
              <w:t xml:space="preserve">financial and accounting issues relating to local </w:t>
            </w:r>
            <w:r w:rsidR="002A3225" w:rsidRPr="00A05FCD">
              <w:rPr>
                <w:rFonts w:ascii="Arial" w:hAnsi="Arial" w:cs="Arial"/>
              </w:rPr>
              <w:t>church</w:t>
            </w:r>
            <w:r w:rsidR="00FA6822" w:rsidRPr="00A05FCD">
              <w:rPr>
                <w:rFonts w:ascii="Arial" w:hAnsi="Arial" w:cs="Arial"/>
              </w:rPr>
              <w:t>es</w:t>
            </w:r>
            <w:r w:rsidR="002A3225" w:rsidRPr="00A05FCD">
              <w:rPr>
                <w:rFonts w:ascii="Arial" w:hAnsi="Arial" w:cs="Arial"/>
              </w:rPr>
              <w:t xml:space="preserve"> and Synod</w:t>
            </w:r>
            <w:r w:rsidR="00FA6822" w:rsidRPr="00A05FCD">
              <w:rPr>
                <w:rFonts w:ascii="Arial" w:hAnsi="Arial" w:cs="Arial"/>
              </w:rPr>
              <w:t>, undertaking the necessary CPD.</w:t>
            </w:r>
          </w:p>
          <w:p w14:paraId="1CE85F7C" w14:textId="5F35DECA" w:rsidR="001F1A3B" w:rsidRPr="00A05FCD" w:rsidRDefault="001F1A3B" w:rsidP="004C642A">
            <w:pPr>
              <w:spacing w:line="-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9A3D052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307706A5" w14:textId="77777777" w:rsidR="001F1A3B" w:rsidRPr="00A05FCD" w:rsidRDefault="001F1A3B" w:rsidP="007E3FDA">
            <w:pPr>
              <w:spacing w:after="120" w:line="240" w:lineRule="exact"/>
              <w:jc w:val="center"/>
              <w:rPr>
                <w:rFonts w:ascii="Arial" w:hAnsi="Arial" w:cs="Arial"/>
              </w:rPr>
            </w:pPr>
          </w:p>
          <w:p w14:paraId="3C7B9D13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27E6F232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61E638B6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C24E866" w14:textId="1EF4505F" w:rsidR="0096700B" w:rsidRPr="00A05FCD" w:rsidRDefault="002A3225" w:rsidP="0096700B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1AD2D1EF" w14:textId="77777777" w:rsidR="0096700B" w:rsidRPr="00A05FCD" w:rsidRDefault="0096700B" w:rsidP="0096700B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0BFCD238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  <w:p w14:paraId="7D197479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YES</w:t>
            </w:r>
          </w:p>
        </w:tc>
        <w:tc>
          <w:tcPr>
            <w:tcW w:w="1276" w:type="dxa"/>
          </w:tcPr>
          <w:p w14:paraId="549646C2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25639C" w14:textId="77777777" w:rsidR="002A3225" w:rsidRPr="00A05FCD" w:rsidRDefault="002A3225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6146BDF5" w14:textId="77777777" w:rsidR="001F1A3B" w:rsidRPr="00A05FCD" w:rsidRDefault="001F1A3B" w:rsidP="007E3FDA">
            <w:pPr>
              <w:spacing w:after="120" w:line="240" w:lineRule="exact"/>
              <w:jc w:val="center"/>
              <w:rPr>
                <w:rFonts w:ascii="Arial" w:hAnsi="Arial" w:cs="Arial"/>
              </w:rPr>
            </w:pPr>
          </w:p>
          <w:p w14:paraId="496B1710" w14:textId="77777777" w:rsidR="004D6C34" w:rsidRPr="00A05FCD" w:rsidRDefault="004D6C34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A/I</w:t>
            </w:r>
          </w:p>
          <w:p w14:paraId="0F312054" w14:textId="77777777" w:rsidR="004D6C34" w:rsidRPr="00A05FCD" w:rsidRDefault="004D6C34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I</w:t>
            </w:r>
          </w:p>
          <w:p w14:paraId="6AB1F394" w14:textId="77777777" w:rsidR="004D6C34" w:rsidRPr="00A05FCD" w:rsidRDefault="004D6C34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47DA7664" w14:textId="77777777" w:rsidR="004D6C34" w:rsidRPr="00A05FCD" w:rsidRDefault="004D6C34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I</w:t>
            </w:r>
          </w:p>
          <w:p w14:paraId="3C0903DF" w14:textId="77777777" w:rsidR="0096700B" w:rsidRPr="00A05FCD" w:rsidRDefault="0096700B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</w:p>
          <w:p w14:paraId="22FCBD4F" w14:textId="77777777" w:rsidR="004D6C34" w:rsidRPr="00A05FCD" w:rsidRDefault="004D6C34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I</w:t>
            </w:r>
          </w:p>
          <w:p w14:paraId="54F75784" w14:textId="77777777" w:rsidR="004D6C34" w:rsidRPr="00A05FCD" w:rsidRDefault="004D6C34" w:rsidP="00A94238">
            <w:pPr>
              <w:spacing w:line="-240" w:lineRule="auto"/>
              <w:jc w:val="center"/>
              <w:rPr>
                <w:rFonts w:ascii="Arial" w:hAnsi="Arial" w:cs="Arial"/>
              </w:rPr>
            </w:pPr>
            <w:r w:rsidRPr="00A05FCD">
              <w:rPr>
                <w:rFonts w:ascii="Arial" w:hAnsi="Arial" w:cs="Arial"/>
              </w:rPr>
              <w:t>A/I</w:t>
            </w:r>
          </w:p>
        </w:tc>
      </w:tr>
    </w:tbl>
    <w:p w14:paraId="3ACA4896" w14:textId="77777777" w:rsidR="00205FC2" w:rsidRPr="00A05FCD" w:rsidRDefault="00205FC2" w:rsidP="00CF3AD6">
      <w:pPr>
        <w:rPr>
          <w:rFonts w:ascii="Arial" w:hAnsi="Arial" w:cs="Arial"/>
          <w:noProof/>
          <w:lang w:eastAsia="en-GB"/>
        </w:rPr>
      </w:pPr>
    </w:p>
    <w:p w14:paraId="79083D5A" w14:textId="023284C4" w:rsidR="00D31AEA" w:rsidRPr="00A05FCD" w:rsidRDefault="00C81CEF" w:rsidP="00A05FCD">
      <w:pPr>
        <w:jc w:val="right"/>
        <w:rPr>
          <w:rFonts w:ascii="Arial" w:hAnsi="Arial" w:cs="Arial"/>
        </w:rPr>
      </w:pPr>
      <w:r w:rsidRPr="00A05FCD">
        <w:rPr>
          <w:rFonts w:ascii="Arial" w:hAnsi="Arial" w:cs="Arial"/>
          <w:i/>
          <w:iCs/>
        </w:rPr>
        <w:t>Date Agreed</w:t>
      </w:r>
      <w:r w:rsidRPr="00A05FCD">
        <w:rPr>
          <w:rFonts w:ascii="Arial" w:hAnsi="Arial" w:cs="Arial"/>
        </w:rPr>
        <w:t>:</w:t>
      </w:r>
      <w:r w:rsidR="00A05FCD">
        <w:rPr>
          <w:rFonts w:ascii="Arial" w:hAnsi="Arial" w:cs="Arial"/>
        </w:rPr>
        <w:t xml:space="preserve"> O</w:t>
      </w:r>
      <w:r w:rsidR="00AA5020" w:rsidRPr="00A05FCD">
        <w:rPr>
          <w:rFonts w:ascii="Arial" w:hAnsi="Arial" w:cs="Arial"/>
        </w:rPr>
        <w:t>ctober 2026</w:t>
      </w:r>
    </w:p>
    <w:sectPr w:rsidR="00D31AEA" w:rsidRPr="00A05FCD" w:rsidSect="00CF3A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40" w:code="9"/>
      <w:pgMar w:top="680" w:right="851" w:bottom="567" w:left="11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DBC76" w14:textId="77777777" w:rsidR="00067A67" w:rsidRDefault="00067A67">
      <w:r>
        <w:separator/>
      </w:r>
    </w:p>
  </w:endnote>
  <w:endnote w:type="continuationSeparator" w:id="0">
    <w:p w14:paraId="5C20440E" w14:textId="77777777" w:rsidR="00067A67" w:rsidRDefault="00067A67">
      <w:r>
        <w:continuationSeparator/>
      </w:r>
    </w:p>
  </w:endnote>
  <w:endnote w:type="continuationNotice" w:id="1">
    <w:p w14:paraId="0CCE4FDB" w14:textId="77777777" w:rsidR="00067A67" w:rsidRDefault="00067A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59B0" w14:textId="77777777" w:rsidR="004D1436" w:rsidRDefault="004D14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B68C" w14:textId="77777777" w:rsidR="004D1436" w:rsidRDefault="004D14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0B4C" w14:textId="37D76475" w:rsidR="00B16B23" w:rsidRPr="0097424D" w:rsidRDefault="00B16B23">
    <w:pPr>
      <w:pStyle w:val="Footer"/>
      <w:rPr>
        <w:rFonts w:ascii="Arial" w:hAnsi="Arial" w:cs="Arial"/>
        <w:sz w:val="18"/>
        <w:szCs w:val="18"/>
      </w:rPr>
    </w:pPr>
    <w:r w:rsidRPr="0097424D">
      <w:rPr>
        <w:rFonts w:ascii="Arial" w:hAnsi="Arial" w:cs="Arial"/>
        <w:sz w:val="18"/>
        <w:szCs w:val="18"/>
      </w:rPr>
      <w:tab/>
      <w:t xml:space="preserve">Page </w:t>
    </w:r>
    <w:r w:rsidRPr="0097424D">
      <w:rPr>
        <w:rFonts w:ascii="Arial" w:hAnsi="Arial" w:cs="Arial"/>
        <w:sz w:val="18"/>
        <w:szCs w:val="18"/>
      </w:rPr>
      <w:fldChar w:fldCharType="begin"/>
    </w:r>
    <w:r w:rsidRPr="0097424D">
      <w:rPr>
        <w:rFonts w:ascii="Arial" w:hAnsi="Arial" w:cs="Arial"/>
        <w:sz w:val="18"/>
        <w:szCs w:val="18"/>
      </w:rPr>
      <w:instrText xml:space="preserve"> PAGE </w:instrText>
    </w:r>
    <w:r w:rsidRPr="0097424D">
      <w:rPr>
        <w:rFonts w:ascii="Arial" w:hAnsi="Arial" w:cs="Arial"/>
        <w:sz w:val="18"/>
        <w:szCs w:val="18"/>
      </w:rPr>
      <w:fldChar w:fldCharType="separate"/>
    </w:r>
    <w:r w:rsidR="007E3FDA">
      <w:rPr>
        <w:rFonts w:ascii="Arial" w:hAnsi="Arial" w:cs="Arial"/>
        <w:noProof/>
        <w:sz w:val="18"/>
        <w:szCs w:val="18"/>
      </w:rPr>
      <w:t>1</w:t>
    </w:r>
    <w:r w:rsidRPr="0097424D">
      <w:rPr>
        <w:rFonts w:ascii="Arial" w:hAnsi="Arial" w:cs="Arial"/>
        <w:sz w:val="18"/>
        <w:szCs w:val="18"/>
      </w:rPr>
      <w:fldChar w:fldCharType="end"/>
    </w:r>
    <w:r w:rsidRPr="0097424D">
      <w:rPr>
        <w:rFonts w:ascii="Arial" w:hAnsi="Arial" w:cs="Arial"/>
        <w:sz w:val="18"/>
        <w:szCs w:val="18"/>
      </w:rPr>
      <w:t xml:space="preserve"> of </w:t>
    </w:r>
    <w:r w:rsidRPr="0097424D">
      <w:rPr>
        <w:rFonts w:ascii="Arial" w:hAnsi="Arial" w:cs="Arial"/>
        <w:sz w:val="18"/>
        <w:szCs w:val="18"/>
      </w:rPr>
      <w:fldChar w:fldCharType="begin"/>
    </w:r>
    <w:r w:rsidRPr="0097424D">
      <w:rPr>
        <w:rFonts w:ascii="Arial" w:hAnsi="Arial" w:cs="Arial"/>
        <w:sz w:val="18"/>
        <w:szCs w:val="18"/>
      </w:rPr>
      <w:instrText xml:space="preserve"> NUMPAGES </w:instrText>
    </w:r>
    <w:r w:rsidRPr="0097424D">
      <w:rPr>
        <w:rFonts w:ascii="Arial" w:hAnsi="Arial" w:cs="Arial"/>
        <w:sz w:val="18"/>
        <w:szCs w:val="18"/>
      </w:rPr>
      <w:fldChar w:fldCharType="separate"/>
    </w:r>
    <w:r w:rsidR="007E3FDA">
      <w:rPr>
        <w:rFonts w:ascii="Arial" w:hAnsi="Arial" w:cs="Arial"/>
        <w:noProof/>
        <w:sz w:val="18"/>
        <w:szCs w:val="18"/>
      </w:rPr>
      <w:t>2</w:t>
    </w:r>
    <w:r w:rsidRPr="0097424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3FBCE" w14:textId="77777777" w:rsidR="00067A67" w:rsidRDefault="00067A67">
      <w:r>
        <w:separator/>
      </w:r>
    </w:p>
  </w:footnote>
  <w:footnote w:type="continuationSeparator" w:id="0">
    <w:p w14:paraId="6A9B77BE" w14:textId="77777777" w:rsidR="00067A67" w:rsidRDefault="00067A67">
      <w:r>
        <w:continuationSeparator/>
      </w:r>
    </w:p>
  </w:footnote>
  <w:footnote w:type="continuationNotice" w:id="1">
    <w:p w14:paraId="63E873AC" w14:textId="77777777" w:rsidR="00067A67" w:rsidRDefault="00067A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B2DE" w14:textId="77777777" w:rsidR="004D1436" w:rsidRDefault="004D14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3C54" w14:textId="77777777" w:rsidR="004D1436" w:rsidRDefault="004D14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D58F9" w14:textId="77777777" w:rsidR="00B16B23" w:rsidRDefault="00B16B23">
    <w:pPr>
      <w:pStyle w:val="Heading1"/>
      <w:pBdr>
        <w:bottom w:val="single" w:sz="4" w:space="1" w:color="auto"/>
      </w:pBdr>
      <w:tabs>
        <w:tab w:val="clear" w:pos="9639"/>
        <w:tab w:val="right" w:pos="9923"/>
      </w:tabs>
      <w:rPr>
        <w:rFonts w:ascii="Gill Sans MT" w:hAnsi="Gill Sans MT"/>
      </w:rPr>
    </w:pPr>
    <w:r>
      <w:rPr>
        <w:rFonts w:ascii="Gill Sans MT" w:hAnsi="Gill Sans MT"/>
      </w:rPr>
      <w:t>UNITED REFORMED CHURCH</w:t>
    </w:r>
    <w:r>
      <w:rPr>
        <w:rFonts w:ascii="Gill Sans MT" w:hAnsi="Gill Sans MT"/>
      </w:rPr>
      <w:tab/>
      <w:t>West Midlands Synod</w:t>
    </w:r>
  </w:p>
  <w:p w14:paraId="5EAB34E0" w14:textId="77777777" w:rsidR="00B16B23" w:rsidRDefault="00B16B23">
    <w:pPr>
      <w:pStyle w:val="Header"/>
      <w:rPr>
        <w:rFonts w:ascii="Gill Sans MT" w:hAnsi="Gill Sans M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7BC3"/>
    <w:multiLevelType w:val="hybridMultilevel"/>
    <w:tmpl w:val="70C23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452EF"/>
    <w:multiLevelType w:val="hybridMultilevel"/>
    <w:tmpl w:val="B48E55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503B5"/>
    <w:multiLevelType w:val="hybridMultilevel"/>
    <w:tmpl w:val="C86C560A"/>
    <w:lvl w:ilvl="0" w:tplc="9A2AEB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8322831">
    <w:abstractNumId w:val="2"/>
  </w:num>
  <w:num w:numId="2" w16cid:durableId="1485313154">
    <w:abstractNumId w:val="1"/>
  </w:num>
  <w:num w:numId="3" w16cid:durableId="9930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FC4"/>
    <w:rsid w:val="0000421F"/>
    <w:rsid w:val="00046365"/>
    <w:rsid w:val="00067A67"/>
    <w:rsid w:val="00076D71"/>
    <w:rsid w:val="00094B15"/>
    <w:rsid w:val="000C1A61"/>
    <w:rsid w:val="00100FC4"/>
    <w:rsid w:val="001065FE"/>
    <w:rsid w:val="00112115"/>
    <w:rsid w:val="00124C21"/>
    <w:rsid w:val="00195E00"/>
    <w:rsid w:val="001B4812"/>
    <w:rsid w:val="001F1A3B"/>
    <w:rsid w:val="00200B43"/>
    <w:rsid w:val="00205FC2"/>
    <w:rsid w:val="0020687C"/>
    <w:rsid w:val="002367D1"/>
    <w:rsid w:val="00260D3C"/>
    <w:rsid w:val="00274CAA"/>
    <w:rsid w:val="00287D13"/>
    <w:rsid w:val="00297F6B"/>
    <w:rsid w:val="002A3225"/>
    <w:rsid w:val="00302AE1"/>
    <w:rsid w:val="00302E9E"/>
    <w:rsid w:val="003219D8"/>
    <w:rsid w:val="00342732"/>
    <w:rsid w:val="00345C4C"/>
    <w:rsid w:val="0036521F"/>
    <w:rsid w:val="003801F6"/>
    <w:rsid w:val="00382F41"/>
    <w:rsid w:val="003A74A3"/>
    <w:rsid w:val="003B52A2"/>
    <w:rsid w:val="003D2543"/>
    <w:rsid w:val="00403BDD"/>
    <w:rsid w:val="00403BEA"/>
    <w:rsid w:val="00434986"/>
    <w:rsid w:val="0044582F"/>
    <w:rsid w:val="004476E8"/>
    <w:rsid w:val="00481E07"/>
    <w:rsid w:val="004A2F3F"/>
    <w:rsid w:val="004C642A"/>
    <w:rsid w:val="004D1436"/>
    <w:rsid w:val="004D2A3A"/>
    <w:rsid w:val="004D6C34"/>
    <w:rsid w:val="004D7E98"/>
    <w:rsid w:val="004E5F37"/>
    <w:rsid w:val="00515B07"/>
    <w:rsid w:val="005570F1"/>
    <w:rsid w:val="00591CCF"/>
    <w:rsid w:val="00595E4F"/>
    <w:rsid w:val="005C1EAC"/>
    <w:rsid w:val="00665ACC"/>
    <w:rsid w:val="0068724A"/>
    <w:rsid w:val="006A09EF"/>
    <w:rsid w:val="006B7C15"/>
    <w:rsid w:val="006F6FCF"/>
    <w:rsid w:val="00760B1A"/>
    <w:rsid w:val="00765E77"/>
    <w:rsid w:val="0077386D"/>
    <w:rsid w:val="007903E6"/>
    <w:rsid w:val="007C55F2"/>
    <w:rsid w:val="007E3FDA"/>
    <w:rsid w:val="007E4A41"/>
    <w:rsid w:val="007F3ACE"/>
    <w:rsid w:val="007F5797"/>
    <w:rsid w:val="00830874"/>
    <w:rsid w:val="008C1DC2"/>
    <w:rsid w:val="008E44FF"/>
    <w:rsid w:val="008E5C9C"/>
    <w:rsid w:val="0096700B"/>
    <w:rsid w:val="0097424D"/>
    <w:rsid w:val="009942F8"/>
    <w:rsid w:val="00997C94"/>
    <w:rsid w:val="009E775F"/>
    <w:rsid w:val="00A05FCD"/>
    <w:rsid w:val="00A345B2"/>
    <w:rsid w:val="00A41FC4"/>
    <w:rsid w:val="00A5515A"/>
    <w:rsid w:val="00A65CD0"/>
    <w:rsid w:val="00A94238"/>
    <w:rsid w:val="00AA5020"/>
    <w:rsid w:val="00AD2C0C"/>
    <w:rsid w:val="00AF5034"/>
    <w:rsid w:val="00B16B23"/>
    <w:rsid w:val="00B53FC1"/>
    <w:rsid w:val="00B76C6F"/>
    <w:rsid w:val="00B914A5"/>
    <w:rsid w:val="00B93866"/>
    <w:rsid w:val="00BF1D1B"/>
    <w:rsid w:val="00C24BF0"/>
    <w:rsid w:val="00C25D2A"/>
    <w:rsid w:val="00C450C5"/>
    <w:rsid w:val="00C81CEF"/>
    <w:rsid w:val="00CC0A52"/>
    <w:rsid w:val="00CF3AD6"/>
    <w:rsid w:val="00CF59E6"/>
    <w:rsid w:val="00D068DC"/>
    <w:rsid w:val="00D165EE"/>
    <w:rsid w:val="00D31AEA"/>
    <w:rsid w:val="00D34F11"/>
    <w:rsid w:val="00D36FDC"/>
    <w:rsid w:val="00DA2D03"/>
    <w:rsid w:val="00DE2F5E"/>
    <w:rsid w:val="00DE4E93"/>
    <w:rsid w:val="00DF60B8"/>
    <w:rsid w:val="00E20275"/>
    <w:rsid w:val="00E36254"/>
    <w:rsid w:val="00E417DF"/>
    <w:rsid w:val="00EB0F67"/>
    <w:rsid w:val="00EE76B6"/>
    <w:rsid w:val="00F235BF"/>
    <w:rsid w:val="00F42E15"/>
    <w:rsid w:val="00F63C05"/>
    <w:rsid w:val="00F6645A"/>
    <w:rsid w:val="00F83527"/>
    <w:rsid w:val="00FA6822"/>
    <w:rsid w:val="00FE7FC1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1B80BF"/>
  <w15:chartTrackingRefBased/>
  <w15:docId w15:val="{1B8DE59E-7781-4C76-BABE-5A2D9A02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9639"/>
      </w:tabs>
      <w:jc w:val="both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Gill Sans MT" w:hAnsi="Gill Sans MT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2A32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3225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rsid w:val="002A32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3225"/>
  </w:style>
  <w:style w:type="character" w:customStyle="1" w:styleId="CommentTextChar">
    <w:name w:val="Comment Text Char"/>
    <w:basedOn w:val="DefaultParagraphFont"/>
    <w:link w:val="CommentText"/>
    <w:rsid w:val="002A32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A32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3225"/>
    <w:rPr>
      <w:b/>
      <w:bCs/>
      <w:lang w:eastAsia="en-US"/>
    </w:rPr>
  </w:style>
  <w:style w:type="paragraph" w:styleId="Revision">
    <w:name w:val="Revision"/>
    <w:hidden/>
    <w:uiPriority w:val="99"/>
    <w:semiHidden/>
    <w:rsid w:val="004D6C34"/>
    <w:rPr>
      <w:lang w:eastAsia="en-US"/>
    </w:rPr>
  </w:style>
  <w:style w:type="paragraph" w:styleId="ListParagraph">
    <w:name w:val="List Paragraph"/>
    <w:basedOn w:val="Normal"/>
    <w:uiPriority w:val="34"/>
    <w:qFormat/>
    <w:rsid w:val="00557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Blank%20A4%20-%20TN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02f3b-4784-4f95-9629-50fb50d36d83">
      <Terms xmlns="http://schemas.microsoft.com/office/infopath/2007/PartnerControls"/>
    </lcf76f155ced4ddcb4097134ff3c332f>
    <TaxCatchAll xmlns="89cf227e-668c-410b-9afc-69ea08e53d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ECF23FB1FAEC4A887E2CE2C52F4307" ma:contentTypeVersion="19" ma:contentTypeDescription="Create a new document." ma:contentTypeScope="" ma:versionID="fe9987f424078cf5c5e2ee4c50d6e4f5">
  <xsd:schema xmlns:xsd="http://www.w3.org/2001/XMLSchema" xmlns:xs="http://www.w3.org/2001/XMLSchema" xmlns:p="http://schemas.microsoft.com/office/2006/metadata/properties" xmlns:ns2="62b02f3b-4784-4f95-9629-50fb50d36d83" xmlns:ns3="89cf227e-668c-410b-9afc-69ea08e53d81" targetNamespace="http://schemas.microsoft.com/office/2006/metadata/properties" ma:root="true" ma:fieldsID="764abbc2aa03fc4709e62b095e55c5a0" ns2:_="" ns3:_="">
    <xsd:import namespace="62b02f3b-4784-4f95-9629-50fb50d36d83"/>
    <xsd:import namespace="89cf227e-668c-410b-9afc-69ea08e53d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02f3b-4784-4f95-9629-50fb50d36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32cb944-68e2-4398-afb8-3d3ad8d0c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f227e-668c-410b-9afc-69ea08e53d8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8579557-a1ca-428e-b40b-d575e49a168d}" ma:internalName="TaxCatchAll" ma:showField="CatchAllData" ma:web="89cf227e-668c-410b-9afc-69ea08e53d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42F0DA-5CA4-460E-91A1-7C44A7CF7EB0}">
  <ds:schemaRefs>
    <ds:schemaRef ds:uri="http://schemas.microsoft.com/office/2006/metadata/properties"/>
    <ds:schemaRef ds:uri="http://schemas.microsoft.com/office/infopath/2007/PartnerControls"/>
    <ds:schemaRef ds:uri="62b02f3b-4784-4f95-9629-50fb50d36d83"/>
    <ds:schemaRef ds:uri="89cf227e-668c-410b-9afc-69ea08e53d81"/>
  </ds:schemaRefs>
</ds:datastoreItem>
</file>

<file path=customXml/itemProps2.xml><?xml version="1.0" encoding="utf-8"?>
<ds:datastoreItem xmlns:ds="http://schemas.openxmlformats.org/officeDocument/2006/customXml" ds:itemID="{B03BB37E-BB0C-4E42-8207-7A81F2917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6D1713-A8E5-47A2-9EF6-2D04D3AE4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02f3b-4784-4f95-9629-50fb50d36d83"/>
    <ds:schemaRef ds:uri="89cf227e-668c-410b-9afc-69ea08e53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A4 - TNP</Template>
  <TotalTime>4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TRAINING OFFICER</vt:lpstr>
    </vt:vector>
  </TitlesOfParts>
  <Company> 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OFFICER</dc:title>
  <dc:subject/>
  <dc:creator>Adrian J. Bulley</dc:creator>
  <cp:keywords/>
  <dc:description/>
  <cp:lastModifiedBy>Lindsay Peniston</cp:lastModifiedBy>
  <cp:revision>4</cp:revision>
  <cp:lastPrinted>2026-09-28T15:48:00Z</cp:lastPrinted>
  <dcterms:created xsi:type="dcterms:W3CDTF">2026-10-05T13:28:00Z</dcterms:created>
  <dcterms:modified xsi:type="dcterms:W3CDTF">2026-10-05T14:15:00Z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0x01010023ECF23FB1FAEC4A887E2CE2C52F4307</vt:lpwstr>
  </property>
  <property fmtid="{D5CDD505-2E9C-101B-9397-08002B2CF9AE}" pid="3" name="MediaServiceImageTags">
    <vt:lpwstr/>
  </property>
</Properties>
</file>